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527" w:rsidRPr="00D4222F" w:rsidRDefault="00185527" w:rsidP="00185527">
      <w:pPr>
        <w:ind w:left="-180" w:right="-514"/>
        <w:rPr>
          <w:rFonts w:asciiTheme="minorHAnsi" w:hAnsiTheme="minorHAnsi" w:cs="Calibri"/>
          <w:b/>
          <w:bCs/>
        </w:rPr>
      </w:pPr>
    </w:p>
    <w:p w:rsidR="00185527" w:rsidRPr="00D4222F" w:rsidRDefault="00D4222F" w:rsidP="00D4222F">
      <w:pPr>
        <w:ind w:left="-284"/>
        <w:jc w:val="center"/>
        <w:rPr>
          <w:rFonts w:asciiTheme="minorHAnsi" w:hAnsiTheme="minorHAnsi" w:cs="Calibri"/>
          <w:sz w:val="28"/>
          <w:szCs w:val="28"/>
          <w:lang w:val="en-US"/>
        </w:rPr>
      </w:pPr>
      <w:r w:rsidRPr="00D4222F">
        <w:rPr>
          <w:rStyle w:val="Strong"/>
          <w:rFonts w:asciiTheme="minorHAnsi" w:hAnsiTheme="minorHAnsi"/>
          <w:sz w:val="28"/>
          <w:szCs w:val="28"/>
        </w:rPr>
        <w:t>Nominations for the 201</w:t>
      </w:r>
      <w:r>
        <w:rPr>
          <w:rStyle w:val="Strong"/>
          <w:rFonts w:asciiTheme="minorHAnsi" w:hAnsiTheme="minorHAnsi"/>
          <w:sz w:val="28"/>
          <w:szCs w:val="28"/>
        </w:rPr>
        <w:t>6</w:t>
      </w:r>
      <w:r w:rsidRPr="00D4222F">
        <w:rPr>
          <w:rStyle w:val="Strong"/>
          <w:rFonts w:asciiTheme="minorHAnsi" w:hAnsiTheme="minorHAnsi"/>
          <w:sz w:val="28"/>
          <w:szCs w:val="28"/>
        </w:rPr>
        <w:t xml:space="preserve"> Distinguished Service to Humanism Award</w:t>
      </w:r>
    </w:p>
    <w:p w:rsidR="001958D9" w:rsidRPr="00D4222F" w:rsidRDefault="001958D9" w:rsidP="00185527">
      <w:pPr>
        <w:ind w:left="-284"/>
        <w:rPr>
          <w:rFonts w:asciiTheme="minorHAnsi" w:hAnsiTheme="minorHAnsi" w:cs="Calibri"/>
          <w:sz w:val="22"/>
          <w:szCs w:val="22"/>
          <w:lang w:val="en-US"/>
        </w:rPr>
      </w:pPr>
    </w:p>
    <w:p w:rsidR="00D4222F" w:rsidRDefault="00C83462" w:rsidP="00185527">
      <w:pPr>
        <w:ind w:left="-284"/>
        <w:rPr>
          <w:rFonts w:asciiTheme="minorHAnsi" w:hAnsiTheme="minorHAnsi" w:cs="Calibri"/>
          <w:sz w:val="22"/>
          <w:szCs w:val="22"/>
          <w:lang w:val="en-US"/>
        </w:rPr>
      </w:pPr>
      <w:r w:rsidRPr="00C83462">
        <w:rPr>
          <w:rStyle w:val="Strong"/>
          <w:rFonts w:asciiTheme="minorHAnsi" w:hAnsiTheme="minorHAnsi"/>
          <w:b w:val="0"/>
          <w:sz w:val="22"/>
          <w:szCs w:val="22"/>
        </w:rPr>
        <w:t>This</w:t>
      </w:r>
      <w:r w:rsidR="001958D9" w:rsidRPr="00C83462">
        <w:rPr>
          <w:rStyle w:val="Strong"/>
          <w:rFonts w:asciiTheme="minorHAnsi" w:hAnsiTheme="minorHAnsi"/>
          <w:b w:val="0"/>
          <w:sz w:val="22"/>
          <w:szCs w:val="22"/>
        </w:rPr>
        <w:t xml:space="preserve"> Award</w:t>
      </w:r>
      <w:r w:rsidR="001958D9" w:rsidRPr="00417B0A">
        <w:rPr>
          <w:rFonts w:asciiTheme="minorHAnsi" w:hAnsiTheme="minorHAnsi"/>
          <w:sz w:val="22"/>
          <w:szCs w:val="22"/>
        </w:rPr>
        <w:t xml:space="preserve"> recognises the contributions of Humanist activists to International Humanism and to organised Humanism. The names of recen</w:t>
      </w:r>
      <w:r>
        <w:rPr>
          <w:rFonts w:asciiTheme="minorHAnsi" w:hAnsiTheme="minorHAnsi"/>
          <w:sz w:val="22"/>
          <w:szCs w:val="22"/>
        </w:rPr>
        <w:t>t recipients can be found on our</w:t>
      </w:r>
      <w:r w:rsidR="001958D9" w:rsidRPr="00417B0A">
        <w:rPr>
          <w:rFonts w:asciiTheme="minorHAnsi" w:hAnsiTheme="minorHAnsi"/>
          <w:sz w:val="22"/>
          <w:szCs w:val="22"/>
        </w:rPr>
        <w:t xml:space="preserve"> website</w:t>
      </w:r>
      <w:r w:rsidR="003942A0">
        <w:rPr>
          <w:rFonts w:asciiTheme="minorHAnsi" w:hAnsiTheme="minorHAnsi"/>
          <w:sz w:val="22"/>
          <w:szCs w:val="22"/>
        </w:rPr>
        <w:t xml:space="preserve"> (</w:t>
      </w:r>
      <w:hyperlink r:id="rId8" w:history="1">
        <w:r w:rsidRPr="00643658">
          <w:rPr>
            <w:rStyle w:val="Hyperlink"/>
            <w:rFonts w:asciiTheme="minorHAnsi" w:hAnsiTheme="minorHAnsi"/>
            <w:sz w:val="22"/>
            <w:szCs w:val="22"/>
          </w:rPr>
          <w:t>iheu.org/about/iheu-awards</w:t>
        </w:r>
      </w:hyperlink>
      <w:r w:rsidR="003942A0">
        <w:rPr>
          <w:rFonts w:asciiTheme="minorHAnsi" w:hAnsiTheme="minorHAnsi"/>
          <w:sz w:val="22"/>
          <w:szCs w:val="22"/>
        </w:rPr>
        <w:t>)</w:t>
      </w:r>
      <w:r w:rsidR="001958D9" w:rsidRPr="00417B0A">
        <w:rPr>
          <w:rFonts w:asciiTheme="minorHAnsi" w:hAnsiTheme="minorHAnsi"/>
          <w:sz w:val="22"/>
          <w:szCs w:val="22"/>
        </w:rPr>
        <w:t xml:space="preserve">. </w:t>
      </w:r>
      <w:r w:rsidR="00417B0A" w:rsidRPr="00417B0A">
        <w:rPr>
          <w:rFonts w:asciiTheme="minorHAnsi" w:hAnsiTheme="minorHAnsi"/>
          <w:sz w:val="22"/>
          <w:szCs w:val="22"/>
        </w:rPr>
        <w:t>Completed n</w:t>
      </w:r>
      <w:r w:rsidR="001958D9" w:rsidRPr="00417B0A">
        <w:rPr>
          <w:rFonts w:asciiTheme="minorHAnsi" w:hAnsiTheme="minorHAnsi"/>
          <w:sz w:val="22"/>
          <w:szCs w:val="22"/>
        </w:rPr>
        <w:t xml:space="preserve">ominations should be emailed to </w:t>
      </w:r>
      <w:hyperlink r:id="rId9" w:history="1">
        <w:r w:rsidR="00D4222F" w:rsidRPr="00417B0A">
          <w:rPr>
            <w:rStyle w:val="Hyperlink"/>
            <w:rFonts w:asciiTheme="minorHAnsi" w:hAnsiTheme="minorHAnsi"/>
            <w:sz w:val="22"/>
            <w:szCs w:val="22"/>
          </w:rPr>
          <w:t>office@iheu.org</w:t>
        </w:r>
      </w:hyperlink>
      <w:r w:rsidR="00D4222F" w:rsidRPr="00417B0A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lang w:val="en-US"/>
        </w:rPr>
        <w:t xml:space="preserve">on or before </w:t>
      </w:r>
      <w:r w:rsidR="00417B0A" w:rsidRPr="00417B0A">
        <w:rPr>
          <w:rFonts w:ascii="Calibri" w:hAnsi="Calibri" w:cs="Calibri"/>
          <w:b/>
          <w:bCs/>
          <w:sz w:val="22"/>
          <w:szCs w:val="22"/>
          <w:lang w:val="en-US"/>
        </w:rPr>
        <w:t>7</w:t>
      </w:r>
      <w:r>
        <w:rPr>
          <w:rFonts w:ascii="Calibri" w:hAnsi="Calibri" w:cs="Calibri"/>
          <w:b/>
          <w:bCs/>
          <w:sz w:val="22"/>
          <w:szCs w:val="22"/>
          <w:lang w:val="en-US"/>
        </w:rPr>
        <w:t>th</w:t>
      </w:r>
      <w:r w:rsidR="00417B0A" w:rsidRPr="00417B0A">
        <w:rPr>
          <w:rFonts w:ascii="Calibri" w:hAnsi="Calibri" w:cs="Calibri"/>
          <w:b/>
          <w:bCs/>
          <w:sz w:val="22"/>
          <w:szCs w:val="22"/>
          <w:lang w:val="en-US"/>
        </w:rPr>
        <w:t xml:space="preserve"> April 2016</w:t>
      </w:r>
      <w:r w:rsidR="00593DBA">
        <w:rPr>
          <w:rFonts w:asciiTheme="minorHAnsi" w:hAnsiTheme="minorHAnsi"/>
          <w:sz w:val="22"/>
          <w:szCs w:val="22"/>
        </w:rPr>
        <w:t>.</w:t>
      </w:r>
    </w:p>
    <w:p w:rsidR="00D4222F" w:rsidRDefault="00D4222F" w:rsidP="00185527">
      <w:pPr>
        <w:ind w:left="-284"/>
        <w:rPr>
          <w:rFonts w:asciiTheme="minorHAnsi" w:hAnsiTheme="minorHAnsi" w:cs="Calibri"/>
          <w:sz w:val="22"/>
          <w:szCs w:val="22"/>
          <w:lang w:val="en-US"/>
        </w:rPr>
      </w:pPr>
    </w:p>
    <w:p w:rsidR="00D4222F" w:rsidRPr="006F5DCF" w:rsidRDefault="00C83462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The person you wish to nominate</w:t>
      </w:r>
      <w:r w:rsid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 (Nominee)</w:t>
      </w:r>
      <w:r w:rsidR="00D4222F" w:rsidRPr="006F5DCF">
        <w:rPr>
          <w:rFonts w:ascii="Calibri" w:hAnsi="Calibri" w:cs="Calibri"/>
          <w:b/>
          <w:bCs/>
          <w:sz w:val="22"/>
          <w:szCs w:val="22"/>
          <w:lang w:val="en-US"/>
        </w:rPr>
        <w:t>:</w:t>
      </w: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Name  …</w:t>
      </w:r>
      <w:proofErr w:type="gramEnd"/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……………………………………………………………………………………………………………………</w:t>
      </w:r>
      <w:r w:rsidR="00593DBA"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………….…………</w:t>
      </w: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4222F" w:rsidRPr="006F5DCF" w:rsidRDefault="00C83462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Em</w:t>
      </w:r>
      <w:r w:rsidR="00D4222F" w:rsidRPr="006F5DCF">
        <w:rPr>
          <w:rFonts w:ascii="Calibri" w:hAnsi="Calibri" w:cs="Calibri"/>
          <w:b/>
          <w:bCs/>
          <w:sz w:val="22"/>
          <w:szCs w:val="22"/>
          <w:lang w:val="en-US"/>
        </w:rPr>
        <w:t>ail  …</w:t>
      </w:r>
      <w:proofErr w:type="gramEnd"/>
      <w:r w:rsidR="00D4222F"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……………………………………………………………………………………………………………</w:t>
      </w: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.</w:t>
      </w:r>
      <w:r w:rsidR="00D4222F"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……………</w:t>
      </w:r>
      <w:r w:rsidR="00593DBA"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…………</w:t>
      </w:r>
      <w:r w:rsidR="00D4222F"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</w:t>
      </w: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Tel</w:t>
      </w:r>
      <w:r w:rsidR="00C83462" w:rsidRPr="006F5DCF">
        <w:rPr>
          <w:rFonts w:ascii="Calibri" w:hAnsi="Calibri" w:cs="Calibri"/>
          <w:b/>
          <w:bCs/>
          <w:sz w:val="22"/>
          <w:szCs w:val="22"/>
          <w:lang w:val="en-US"/>
        </w:rPr>
        <w:t>ephone Number</w:t>
      </w: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: (with Country and City </w:t>
      </w:r>
      <w:proofErr w:type="gramStart"/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Codes)…</w:t>
      </w:r>
      <w:proofErr w:type="gramEnd"/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…………………………………………………</w:t>
      </w:r>
      <w:r w:rsidR="00593DBA"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…………</w:t>
      </w: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……………</w:t>
      </w: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C83462" w:rsidRPr="006F5DCF" w:rsidRDefault="00C83462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C83462" w:rsidRPr="006F5DCF" w:rsidRDefault="00C83462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4222F" w:rsidRPr="006F5DCF" w:rsidRDefault="00C83462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Your details</w:t>
      </w:r>
      <w:r w:rsid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 (Nominator)</w:t>
      </w:r>
      <w:r w:rsidR="00D4222F" w:rsidRPr="006F5DCF">
        <w:rPr>
          <w:rFonts w:ascii="Calibri" w:hAnsi="Calibri" w:cs="Calibri"/>
          <w:b/>
          <w:bCs/>
          <w:sz w:val="22"/>
          <w:szCs w:val="22"/>
          <w:lang w:val="en-US"/>
        </w:rPr>
        <w:t>:</w:t>
      </w: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C83462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Name  …</w:t>
      </w:r>
      <w:proofErr w:type="gramEnd"/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……………</w:t>
      </w:r>
      <w:r w:rsidR="00C83462"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………………………………………………</w:t>
      </w:r>
      <w:r w:rsidR="006F5DCF">
        <w:rPr>
          <w:rFonts w:ascii="Calibri" w:hAnsi="Calibri" w:cs="Calibri"/>
          <w:b/>
          <w:bCs/>
          <w:sz w:val="22"/>
          <w:szCs w:val="22"/>
          <w:lang w:val="en-US"/>
        </w:rPr>
        <w:t>…</w:t>
      </w:r>
      <w:r w:rsidR="00C83462"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…………..………………………</w:t>
      </w: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……</w:t>
      </w:r>
      <w:r w:rsidR="00C83462" w:rsidRP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…... </w:t>
      </w:r>
    </w:p>
    <w:p w:rsidR="00C83462" w:rsidRPr="006F5DCF" w:rsidRDefault="00C83462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I am a member of…………………………………………</w:t>
      </w:r>
      <w:r w:rsidR="00C83462"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……………</w:t>
      </w:r>
      <w:proofErr w:type="gramStart"/>
      <w:r w:rsidR="006F5DCF">
        <w:rPr>
          <w:rFonts w:ascii="Calibri" w:hAnsi="Calibri" w:cs="Calibri"/>
          <w:b/>
          <w:bCs/>
          <w:sz w:val="22"/>
          <w:szCs w:val="22"/>
          <w:lang w:val="en-US"/>
        </w:rPr>
        <w:t>…..</w:t>
      </w:r>
      <w:proofErr w:type="gramEnd"/>
      <w:r w:rsidR="00C83462" w:rsidRPr="006F5DCF">
        <w:rPr>
          <w:rFonts w:ascii="Calibri" w:hAnsi="Calibri" w:cs="Calibri"/>
          <w:b/>
          <w:bCs/>
          <w:sz w:val="22"/>
          <w:szCs w:val="22"/>
          <w:lang w:val="en-US"/>
        </w:rPr>
        <w:t>……..</w:t>
      </w: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…………… </w:t>
      </w:r>
      <w:r w:rsidR="00C83462" w:rsidRPr="006F5DCF">
        <w:rPr>
          <w:rFonts w:ascii="Calibri" w:hAnsi="Calibri" w:cs="Calibri"/>
          <w:b/>
          <w:bCs/>
          <w:sz w:val="22"/>
          <w:szCs w:val="22"/>
          <w:lang w:val="en-US"/>
        </w:rPr>
        <w:t>(</w:t>
      </w: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IHEU Member </w:t>
      </w:r>
      <w:proofErr w:type="spellStart"/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Organisation</w:t>
      </w:r>
      <w:proofErr w:type="spellEnd"/>
      <w:r w:rsidR="00C83462" w:rsidRPr="006F5DCF">
        <w:rPr>
          <w:rFonts w:ascii="Calibri" w:hAnsi="Calibri" w:cs="Calibri"/>
          <w:b/>
          <w:bCs/>
          <w:sz w:val="22"/>
          <w:szCs w:val="22"/>
          <w:lang w:val="en-US"/>
        </w:rPr>
        <w:t>)</w:t>
      </w:r>
    </w:p>
    <w:p w:rsidR="00C83462" w:rsidRPr="006F5DCF" w:rsidRDefault="00C83462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C83462" w:rsidRPr="006F5DCF" w:rsidRDefault="00C83462" w:rsidP="00C834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Address ……………………………………………………………………………………………………………………………………</w:t>
      </w:r>
      <w:proofErr w:type="gramStart"/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…..</w:t>
      </w:r>
      <w:proofErr w:type="gramEnd"/>
    </w:p>
    <w:p w:rsidR="00C83462" w:rsidRPr="006F5DCF" w:rsidRDefault="00C83462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6F5DCF" w:rsidRDefault="00C83462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E Mail …………………………………………….…</w:t>
      </w:r>
    </w:p>
    <w:p w:rsidR="006F5DCF" w:rsidRDefault="006F5DC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4222F" w:rsidRPr="006F5DCF" w:rsidRDefault="00C83462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Telephone</w:t>
      </w:r>
      <w:r w:rsid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 Number (with C</w:t>
      </w: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ountry</w:t>
      </w:r>
      <w:r w:rsid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 and City</w:t>
      </w: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6F5DCF">
        <w:rPr>
          <w:rFonts w:ascii="Calibri" w:hAnsi="Calibri" w:cs="Calibri"/>
          <w:b/>
          <w:bCs/>
          <w:sz w:val="22"/>
          <w:szCs w:val="22"/>
          <w:lang w:val="en-US"/>
        </w:rPr>
        <w:t>C</w:t>
      </w: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ode</w:t>
      </w:r>
      <w:r w:rsidR="006F5DCF">
        <w:rPr>
          <w:rFonts w:ascii="Calibri" w:hAnsi="Calibri" w:cs="Calibri"/>
          <w:b/>
          <w:bCs/>
          <w:sz w:val="22"/>
          <w:szCs w:val="22"/>
          <w:lang w:val="en-US"/>
        </w:rPr>
        <w:t>s</w:t>
      </w: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) ……………………</w:t>
      </w:r>
      <w:r w:rsidR="006F5DCF">
        <w:rPr>
          <w:rFonts w:ascii="Calibri" w:hAnsi="Calibri" w:cs="Calibri"/>
          <w:b/>
          <w:bCs/>
          <w:sz w:val="22"/>
          <w:szCs w:val="22"/>
          <w:lang w:val="en-US"/>
        </w:rPr>
        <w:t>…………………………….</w:t>
      </w: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……………………</w:t>
      </w:r>
    </w:p>
    <w:p w:rsidR="00C83462" w:rsidRPr="006F5DCF" w:rsidRDefault="00C83462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C83462" w:rsidRPr="006F5DCF" w:rsidRDefault="00C83462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C83462" w:rsidRPr="006F5DCF" w:rsidRDefault="00C83462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Signature …………………………………………………………     </w:t>
      </w:r>
      <w:r w:rsidR="00C83462" w:rsidRPr="006F5DCF">
        <w:rPr>
          <w:rFonts w:ascii="Calibri" w:hAnsi="Calibri" w:cs="Calibri"/>
          <w:b/>
          <w:bCs/>
          <w:sz w:val="22"/>
          <w:szCs w:val="22"/>
          <w:lang w:val="en-US"/>
        </w:rPr>
        <w:tab/>
      </w:r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Date ………</w:t>
      </w:r>
      <w:proofErr w:type="gramStart"/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>…</w:t>
      </w:r>
      <w:r w:rsidR="00C83462" w:rsidRPr="006F5DCF">
        <w:rPr>
          <w:rFonts w:ascii="Calibri" w:hAnsi="Calibri" w:cs="Calibri"/>
          <w:b/>
          <w:bCs/>
          <w:sz w:val="22"/>
          <w:szCs w:val="22"/>
          <w:lang w:val="en-US"/>
        </w:rPr>
        <w:t>..</w:t>
      </w:r>
      <w:proofErr w:type="gramEnd"/>
      <w:r w:rsidRP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………  </w:t>
      </w: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4222F" w:rsidRPr="006F5DCF" w:rsidRDefault="00D4222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D4222F" w:rsidRPr="006F5DCF" w:rsidRDefault="006F5DCF" w:rsidP="00D42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-284"/>
        <w:rPr>
          <w:rFonts w:ascii="Calibri" w:hAnsi="Calibri" w:cs="Calibri"/>
          <w:b/>
          <w:bCs/>
          <w:i/>
          <w:i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t>Please send us</w:t>
      </w:r>
      <w:r w:rsidR="00D4222F" w:rsidRP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lang w:val="en-US"/>
        </w:rPr>
        <w:t xml:space="preserve">a separate typed statement </w:t>
      </w:r>
      <w:bookmarkStart w:id="0" w:name="_GoBack"/>
      <w:bookmarkEnd w:id="0"/>
      <w:r>
        <w:rPr>
          <w:rFonts w:ascii="Calibri" w:hAnsi="Calibri" w:cs="Calibri"/>
          <w:b/>
          <w:bCs/>
          <w:sz w:val="22"/>
          <w:szCs w:val="22"/>
          <w:lang w:val="en-US"/>
        </w:rPr>
        <w:t>telling us why you think this person should be given this award.</w:t>
      </w:r>
      <w:r w:rsidR="00465615" w:rsidRP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lang w:val="en-US"/>
        </w:rPr>
        <w:t>I</w:t>
      </w:r>
      <w:r w:rsidR="00465615" w:rsidRP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nclude </w:t>
      </w:r>
      <w:r>
        <w:rPr>
          <w:rFonts w:asciiTheme="minorHAnsi" w:hAnsiTheme="minorHAnsi"/>
          <w:b/>
          <w:sz w:val="22"/>
          <w:szCs w:val="22"/>
        </w:rPr>
        <w:t>details of their</w:t>
      </w:r>
      <w:r w:rsidR="00465615" w:rsidRPr="006F5DCF">
        <w:rPr>
          <w:rFonts w:asciiTheme="minorHAnsi" w:hAnsiTheme="minorHAnsi"/>
          <w:b/>
          <w:sz w:val="22"/>
          <w:szCs w:val="22"/>
        </w:rPr>
        <w:t xml:space="preserve"> work and contributions to international Humanism and organised Humanism</w:t>
      </w:r>
      <w:r>
        <w:rPr>
          <w:rFonts w:ascii="Calibri" w:hAnsi="Calibri" w:cs="Calibri"/>
          <w:b/>
          <w:bCs/>
          <w:sz w:val="22"/>
          <w:szCs w:val="22"/>
          <w:lang w:val="en-US"/>
        </w:rPr>
        <w:t>. This f</w:t>
      </w:r>
      <w:r w:rsidR="00D4222F" w:rsidRP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orm and </w:t>
      </w:r>
      <w:r>
        <w:rPr>
          <w:rFonts w:ascii="Calibri" w:hAnsi="Calibri" w:cs="Calibri"/>
          <w:b/>
          <w:bCs/>
          <w:sz w:val="22"/>
          <w:szCs w:val="22"/>
          <w:lang w:val="en-US"/>
        </w:rPr>
        <w:t>the statement must</w:t>
      </w:r>
      <w:r w:rsidR="00D4222F" w:rsidRP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 reach </w:t>
      </w:r>
      <w:r>
        <w:rPr>
          <w:rFonts w:ascii="Calibri" w:hAnsi="Calibri" w:cs="Calibri"/>
          <w:b/>
          <w:bCs/>
          <w:sz w:val="22"/>
          <w:szCs w:val="22"/>
          <w:lang w:val="en-US"/>
        </w:rPr>
        <w:t xml:space="preserve">IHEU Headquarters on or before </w:t>
      </w:r>
      <w:r w:rsidR="00D4222F" w:rsidRPr="006F5DCF">
        <w:rPr>
          <w:rFonts w:ascii="Calibri" w:hAnsi="Calibri" w:cs="Calibri"/>
          <w:b/>
          <w:bCs/>
          <w:sz w:val="22"/>
          <w:szCs w:val="22"/>
          <w:lang w:val="en-US"/>
        </w:rPr>
        <w:t>7</w:t>
      </w:r>
      <w:r>
        <w:rPr>
          <w:rFonts w:ascii="Calibri" w:hAnsi="Calibri" w:cs="Calibri"/>
          <w:b/>
          <w:bCs/>
          <w:sz w:val="22"/>
          <w:szCs w:val="22"/>
          <w:lang w:val="en-US"/>
        </w:rPr>
        <w:t>th</w:t>
      </w:r>
      <w:r w:rsidR="00D4222F" w:rsidRPr="006F5DCF">
        <w:rPr>
          <w:rFonts w:ascii="Calibri" w:hAnsi="Calibri" w:cs="Calibri"/>
          <w:b/>
          <w:bCs/>
          <w:sz w:val="22"/>
          <w:szCs w:val="22"/>
          <w:lang w:val="en-US"/>
        </w:rPr>
        <w:t xml:space="preserve"> April 2016. </w:t>
      </w:r>
      <w:r w:rsidR="00D4222F" w:rsidRPr="006F5DCF">
        <w:rPr>
          <w:rFonts w:ascii="Calibri" w:hAnsi="Calibri" w:cs="Calibri"/>
          <w:b/>
          <w:bCs/>
          <w:i/>
          <w:iCs/>
          <w:sz w:val="22"/>
          <w:szCs w:val="22"/>
        </w:rPr>
        <w:t xml:space="preserve">Please email to </w:t>
      </w:r>
      <w:hyperlink r:id="rId10" w:history="1">
        <w:r w:rsidR="00D4222F" w:rsidRPr="006F5DCF">
          <w:rPr>
            <w:rStyle w:val="Hyperlink"/>
            <w:rFonts w:ascii="Calibri" w:hAnsi="Calibri" w:cs="Calibri"/>
            <w:b/>
            <w:bCs/>
            <w:i/>
            <w:sz w:val="22"/>
            <w:szCs w:val="22"/>
            <w:lang w:val="en-US"/>
          </w:rPr>
          <w:t>office@iheu.org</w:t>
        </w:r>
      </w:hyperlink>
      <w:r w:rsidR="00D4222F" w:rsidRPr="006F5DCF"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</w:p>
    <w:p w:rsidR="00D4222F" w:rsidRDefault="00D4222F" w:rsidP="00185527">
      <w:pPr>
        <w:ind w:left="-284"/>
        <w:rPr>
          <w:rFonts w:asciiTheme="minorHAnsi" w:hAnsiTheme="minorHAnsi" w:cs="Calibri"/>
          <w:sz w:val="22"/>
          <w:szCs w:val="22"/>
          <w:lang w:val="en-US"/>
        </w:rPr>
      </w:pPr>
    </w:p>
    <w:sectPr w:rsidR="00D4222F" w:rsidSect="00773157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430" w:rsidRDefault="00A66430" w:rsidP="00395457">
      <w:r>
        <w:separator/>
      </w:r>
    </w:p>
  </w:endnote>
  <w:endnote w:type="continuationSeparator" w:id="0">
    <w:p w:rsidR="00A66430" w:rsidRDefault="00A66430" w:rsidP="00395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F1FA1199-292B-4910-87C0-A878E8A8341C}"/>
    <w:embedBold r:id="rId2" w:fontKey="{300DC540-A2F3-4D50-9890-8E855633BE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780C50A-7744-48BB-8DE3-47E0EB9B3F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FB97B4F-A7B2-4B2F-96EC-E425633193BA}"/>
    <w:embedBold r:id="rId5" w:fontKey="{3E6458FE-7F30-42B9-91AA-E06842D27E18}"/>
    <w:embedBoldItalic r:id="rId6" w:fontKey="{2C2E4F46-60A1-4B3B-BF8C-9068DEBE56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061A3BA-D644-48AF-BB21-F5FD611862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527" w:rsidRPr="00395457" w:rsidRDefault="00185527" w:rsidP="00185527"/>
  <w:p w:rsidR="00185527" w:rsidRPr="00ED1249" w:rsidRDefault="00185527" w:rsidP="00185527">
    <w:pPr>
      <w:jc w:val="center"/>
      <w:rPr>
        <w:b/>
        <w:color w:val="C00000"/>
      </w:rPr>
    </w:pPr>
    <w:r w:rsidRPr="00ED1249">
      <w:rPr>
        <w:b/>
        <w:color w:val="C00000"/>
      </w:rPr>
      <w:t>International Humanist and Ethical Union</w:t>
    </w:r>
  </w:p>
  <w:p w:rsidR="00185527" w:rsidRPr="00773157" w:rsidRDefault="00185527" w:rsidP="00185527">
    <w:pPr>
      <w:jc w:val="center"/>
      <w:rPr>
        <w:color w:val="595959" w:themeColor="text1" w:themeTint="A6"/>
        <w:sz w:val="18"/>
      </w:rPr>
    </w:pPr>
    <w:r w:rsidRPr="00773157">
      <w:rPr>
        <w:color w:val="595959" w:themeColor="text1" w:themeTint="A6"/>
        <w:sz w:val="18"/>
      </w:rPr>
      <w:t>39 Moreland Street, London, EC1V 8BB, United Kingdom</w:t>
    </w:r>
  </w:p>
  <w:p w:rsidR="00185527" w:rsidRPr="00773157" w:rsidRDefault="00185527" w:rsidP="00185527">
    <w:pPr>
      <w:pStyle w:val="NoSpacing"/>
      <w:jc w:val="center"/>
      <w:rPr>
        <w:color w:val="595959" w:themeColor="text1" w:themeTint="A6"/>
      </w:rPr>
    </w:pPr>
    <w:r w:rsidRPr="00773157">
      <w:rPr>
        <w:color w:val="595959" w:themeColor="text1" w:themeTint="A6"/>
        <w:sz w:val="18"/>
      </w:rPr>
      <w:t xml:space="preserve">Tel. +44 20 7490 8468    Email: </w:t>
    </w:r>
    <w:hyperlink r:id="rId1" w:history="1">
      <w:r w:rsidRPr="00773157">
        <w:rPr>
          <w:rStyle w:val="Hyperlink"/>
          <w:color w:val="595959" w:themeColor="text1" w:themeTint="A6"/>
          <w:sz w:val="18"/>
          <w:szCs w:val="22"/>
        </w:rPr>
        <w:t>office@iheu.org</w:t>
      </w:r>
    </w:hyperlink>
    <w:r w:rsidRPr="00773157">
      <w:rPr>
        <w:color w:val="595959" w:themeColor="text1" w:themeTint="A6"/>
        <w:sz w:val="18"/>
        <w:szCs w:val="22"/>
      </w:rPr>
      <w:t xml:space="preserve">    Web: </w:t>
    </w:r>
    <w:hyperlink r:id="rId2" w:history="1">
      <w:r w:rsidRPr="00773157">
        <w:rPr>
          <w:rStyle w:val="Hyperlink"/>
          <w:color w:val="595959" w:themeColor="text1" w:themeTint="A6"/>
          <w:sz w:val="18"/>
          <w:szCs w:val="22"/>
        </w:rPr>
        <w:t>www.iheu.org</w:t>
      </w:r>
    </w:hyperlink>
  </w:p>
  <w:p w:rsidR="00185527" w:rsidRPr="007F3890" w:rsidRDefault="00185527" w:rsidP="00185527">
    <w:pPr>
      <w:pStyle w:val="Footer"/>
      <w:jc w:val="center"/>
      <w:rPr>
        <w:color w:val="595959" w:themeColor="text1" w:themeTint="A6"/>
        <w:sz w:val="18"/>
      </w:rPr>
    </w:pPr>
    <w:r w:rsidRPr="00773157">
      <w:rPr>
        <w:color w:val="595959" w:themeColor="text1" w:themeTint="A6"/>
        <w:sz w:val="18"/>
      </w:rPr>
      <w:t>IHEU is a 501(c)3 not-for-profit organization incorporated in New York, USA. Registered in England number FC020642</w:t>
    </w:r>
  </w:p>
  <w:p w:rsidR="0075735E" w:rsidRPr="007A536D" w:rsidRDefault="0075735E" w:rsidP="00185527">
    <w:pPr>
      <w:pStyle w:val="Footer"/>
      <w:tabs>
        <w:tab w:val="clear" w:pos="4153"/>
        <w:tab w:val="clear" w:pos="8306"/>
        <w:tab w:val="left" w:pos="2517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457" w:rsidRPr="00395457" w:rsidRDefault="00395457" w:rsidP="00395457"/>
  <w:p w:rsidR="00B50065" w:rsidRPr="00ED1249" w:rsidRDefault="00395457" w:rsidP="00ED1249">
    <w:pPr>
      <w:jc w:val="center"/>
      <w:rPr>
        <w:b/>
        <w:color w:val="C00000"/>
      </w:rPr>
    </w:pPr>
    <w:r w:rsidRPr="00ED1249">
      <w:rPr>
        <w:b/>
        <w:color w:val="C00000"/>
      </w:rPr>
      <w:t>International Humanist and Ethical Union</w:t>
    </w:r>
  </w:p>
  <w:p w:rsidR="00B50065" w:rsidRPr="00773157" w:rsidRDefault="00B50065" w:rsidP="00ED1249">
    <w:pPr>
      <w:jc w:val="center"/>
      <w:rPr>
        <w:color w:val="595959" w:themeColor="text1" w:themeTint="A6"/>
        <w:sz w:val="18"/>
      </w:rPr>
    </w:pPr>
    <w:r w:rsidRPr="00773157">
      <w:rPr>
        <w:color w:val="595959" w:themeColor="text1" w:themeTint="A6"/>
        <w:sz w:val="18"/>
      </w:rPr>
      <w:t>39 Moreland Street, London, EC1V 8BB, United Kingdom</w:t>
    </w:r>
  </w:p>
  <w:p w:rsidR="00B50065" w:rsidRPr="00773157" w:rsidRDefault="00B50065" w:rsidP="00773157">
    <w:pPr>
      <w:pStyle w:val="NoSpacing"/>
      <w:jc w:val="center"/>
      <w:rPr>
        <w:color w:val="595959" w:themeColor="text1" w:themeTint="A6"/>
      </w:rPr>
    </w:pPr>
    <w:r w:rsidRPr="00773157">
      <w:rPr>
        <w:color w:val="595959" w:themeColor="text1" w:themeTint="A6"/>
        <w:sz w:val="18"/>
      </w:rPr>
      <w:t>Tel. +44</w:t>
    </w:r>
    <w:r w:rsidR="00395457" w:rsidRPr="00773157">
      <w:rPr>
        <w:color w:val="595959" w:themeColor="text1" w:themeTint="A6"/>
        <w:sz w:val="18"/>
      </w:rPr>
      <w:t xml:space="preserve"> </w:t>
    </w:r>
    <w:r w:rsidRPr="00773157">
      <w:rPr>
        <w:color w:val="595959" w:themeColor="text1" w:themeTint="A6"/>
        <w:sz w:val="18"/>
      </w:rPr>
      <w:t>20</w:t>
    </w:r>
    <w:r w:rsidR="00395457" w:rsidRPr="00773157">
      <w:rPr>
        <w:color w:val="595959" w:themeColor="text1" w:themeTint="A6"/>
        <w:sz w:val="18"/>
      </w:rPr>
      <w:t xml:space="preserve"> </w:t>
    </w:r>
    <w:r w:rsidRPr="00773157">
      <w:rPr>
        <w:color w:val="595959" w:themeColor="text1" w:themeTint="A6"/>
        <w:sz w:val="18"/>
      </w:rPr>
      <w:t>7490</w:t>
    </w:r>
    <w:r w:rsidR="00395457" w:rsidRPr="00773157">
      <w:rPr>
        <w:color w:val="595959" w:themeColor="text1" w:themeTint="A6"/>
        <w:sz w:val="18"/>
      </w:rPr>
      <w:t xml:space="preserve"> </w:t>
    </w:r>
    <w:r w:rsidRPr="00773157">
      <w:rPr>
        <w:color w:val="595959" w:themeColor="text1" w:themeTint="A6"/>
        <w:sz w:val="18"/>
      </w:rPr>
      <w:t>8468</w:t>
    </w:r>
    <w:r w:rsidR="00395457" w:rsidRPr="00773157">
      <w:rPr>
        <w:color w:val="595959" w:themeColor="text1" w:themeTint="A6"/>
        <w:sz w:val="18"/>
      </w:rPr>
      <w:t xml:space="preserve">   </w:t>
    </w:r>
    <w:r w:rsidR="00773157" w:rsidRPr="00773157">
      <w:rPr>
        <w:color w:val="595959" w:themeColor="text1" w:themeTint="A6"/>
        <w:sz w:val="18"/>
      </w:rPr>
      <w:t xml:space="preserve"> </w:t>
    </w:r>
    <w:r w:rsidRPr="00773157">
      <w:rPr>
        <w:color w:val="595959" w:themeColor="text1" w:themeTint="A6"/>
        <w:sz w:val="18"/>
      </w:rPr>
      <w:t>Email</w:t>
    </w:r>
    <w:r w:rsidR="00395457" w:rsidRPr="00773157">
      <w:rPr>
        <w:color w:val="595959" w:themeColor="text1" w:themeTint="A6"/>
        <w:sz w:val="18"/>
      </w:rPr>
      <w:t>:</w:t>
    </w:r>
    <w:r w:rsidRPr="00773157">
      <w:rPr>
        <w:color w:val="595959" w:themeColor="text1" w:themeTint="A6"/>
        <w:sz w:val="18"/>
      </w:rPr>
      <w:t xml:space="preserve"> </w:t>
    </w:r>
    <w:hyperlink r:id="rId1" w:history="1">
      <w:r w:rsidR="00395457" w:rsidRPr="00773157">
        <w:rPr>
          <w:rStyle w:val="Hyperlink"/>
          <w:color w:val="595959" w:themeColor="text1" w:themeTint="A6"/>
          <w:sz w:val="18"/>
          <w:szCs w:val="22"/>
        </w:rPr>
        <w:t>office@iheu.org</w:t>
      </w:r>
    </w:hyperlink>
    <w:r w:rsidR="00395457" w:rsidRPr="00773157">
      <w:rPr>
        <w:color w:val="595959" w:themeColor="text1" w:themeTint="A6"/>
        <w:sz w:val="18"/>
        <w:szCs w:val="22"/>
      </w:rPr>
      <w:t xml:space="preserve">   </w:t>
    </w:r>
    <w:r w:rsidR="00773157" w:rsidRPr="00773157">
      <w:rPr>
        <w:color w:val="595959" w:themeColor="text1" w:themeTint="A6"/>
        <w:sz w:val="18"/>
        <w:szCs w:val="22"/>
      </w:rPr>
      <w:t xml:space="preserve"> </w:t>
    </w:r>
    <w:r w:rsidRPr="00773157">
      <w:rPr>
        <w:color w:val="595959" w:themeColor="text1" w:themeTint="A6"/>
        <w:sz w:val="18"/>
        <w:szCs w:val="22"/>
      </w:rPr>
      <w:t>Web</w:t>
    </w:r>
    <w:r w:rsidR="00395457" w:rsidRPr="00773157">
      <w:rPr>
        <w:color w:val="595959" w:themeColor="text1" w:themeTint="A6"/>
        <w:sz w:val="18"/>
        <w:szCs w:val="22"/>
      </w:rPr>
      <w:t>:</w:t>
    </w:r>
    <w:r w:rsidRPr="00773157">
      <w:rPr>
        <w:color w:val="595959" w:themeColor="text1" w:themeTint="A6"/>
        <w:sz w:val="18"/>
        <w:szCs w:val="22"/>
      </w:rPr>
      <w:t xml:space="preserve"> </w:t>
    </w:r>
    <w:hyperlink r:id="rId2" w:history="1">
      <w:r w:rsidRPr="00773157">
        <w:rPr>
          <w:rStyle w:val="Hyperlink"/>
          <w:color w:val="595959" w:themeColor="text1" w:themeTint="A6"/>
          <w:sz w:val="18"/>
          <w:szCs w:val="22"/>
        </w:rPr>
        <w:t>www.iheu.org</w:t>
      </w:r>
    </w:hyperlink>
  </w:p>
  <w:p w:rsidR="0075735E" w:rsidRPr="007F3890" w:rsidRDefault="00B50065" w:rsidP="007F3890">
    <w:pPr>
      <w:pStyle w:val="Footer"/>
      <w:jc w:val="center"/>
      <w:rPr>
        <w:color w:val="595959" w:themeColor="text1" w:themeTint="A6"/>
        <w:sz w:val="18"/>
      </w:rPr>
    </w:pPr>
    <w:r w:rsidRPr="00773157">
      <w:rPr>
        <w:color w:val="595959" w:themeColor="text1" w:themeTint="A6"/>
        <w:sz w:val="18"/>
      </w:rPr>
      <w:t>IHEU is a 501(c)3 not-for-profit organization incorporated in New York, USA</w:t>
    </w:r>
    <w:r w:rsidR="00395457" w:rsidRPr="00773157">
      <w:rPr>
        <w:color w:val="595959" w:themeColor="text1" w:themeTint="A6"/>
        <w:sz w:val="18"/>
      </w:rPr>
      <w:t xml:space="preserve">. </w:t>
    </w:r>
    <w:r w:rsidRPr="00773157">
      <w:rPr>
        <w:color w:val="595959" w:themeColor="text1" w:themeTint="A6"/>
        <w:sz w:val="18"/>
      </w:rPr>
      <w:t>Registered in England number FC020642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430" w:rsidRDefault="00A66430" w:rsidP="00395457">
      <w:r>
        <w:separator/>
      </w:r>
    </w:p>
  </w:footnote>
  <w:footnote w:type="continuationSeparator" w:id="0">
    <w:p w:rsidR="00A66430" w:rsidRDefault="00A66430" w:rsidP="00395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35E" w:rsidRDefault="00185527" w:rsidP="00395457">
    <w:pPr>
      <w:pStyle w:val="Header"/>
    </w:pPr>
    <w:r>
      <w:rPr>
        <w:noProof/>
      </w:rPr>
      <w:drawing>
        <wp:inline distT="0" distB="0" distL="0" distR="0">
          <wp:extent cx="286385" cy="890270"/>
          <wp:effectExtent l="19050" t="0" r="0" b="0"/>
          <wp:docPr id="3" name="Picture 3" descr="happy human for 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appy human for prin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890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35E" w:rsidRDefault="00185527" w:rsidP="00395457">
    <w:pPr>
      <w:pStyle w:val="Header"/>
    </w:pPr>
    <w:r>
      <w:rPr>
        <w:noProof/>
      </w:rPr>
      <w:drawing>
        <wp:inline distT="0" distB="0" distL="0" distR="0">
          <wp:extent cx="1391285" cy="946150"/>
          <wp:effectExtent l="19050" t="0" r="0" b="0"/>
          <wp:docPr id="4" name="Picture 4" descr="iheu-logo-2013-w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heu-logo-2013-w3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946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4A86"/>
    <w:multiLevelType w:val="hybridMultilevel"/>
    <w:tmpl w:val="F4B0B1B4"/>
    <w:lvl w:ilvl="0" w:tplc="817E24E6">
      <w:numFmt w:val="none"/>
      <w:pStyle w:val="Bullet"/>
      <w:lvlText w:val="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color w:val="000000"/>
        <w:sz w:val="20"/>
      </w:rPr>
    </w:lvl>
    <w:lvl w:ilvl="1" w:tplc="8138ACA6">
      <w:numFmt w:val="none"/>
      <w:lvlText w:val="·"/>
      <w:lvlJc w:val="left"/>
      <w:pPr>
        <w:tabs>
          <w:tab w:val="num" w:pos="1080"/>
        </w:tabs>
        <w:ind w:left="1440" w:hanging="360"/>
      </w:pPr>
      <w:rPr>
        <w:rFonts w:ascii="Symbol" w:hAnsi="Symbol" w:hint="default"/>
        <w:color w:val="000000"/>
        <w:sz w:val="20"/>
      </w:rPr>
    </w:lvl>
    <w:lvl w:ilvl="2" w:tplc="08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000000"/>
        <w:sz w:val="20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F4079"/>
    <w:multiLevelType w:val="hybridMultilevel"/>
    <w:tmpl w:val="48A65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02E50"/>
    <w:multiLevelType w:val="singleLevel"/>
    <w:tmpl w:val="AF642958"/>
    <w:lvl w:ilvl="0">
      <w:numFmt w:val="none"/>
      <w:lvlText w:val="·"/>
      <w:legacy w:legacy="1" w:legacySpace="0" w:legacyIndent="360"/>
      <w:lvlJc w:val="left"/>
      <w:pPr>
        <w:ind w:left="360" w:hanging="360"/>
      </w:pPr>
      <w:rPr>
        <w:rFonts w:ascii="Symbol" w:hAnsi="Symbol" w:hint="default"/>
        <w:color w:val="000000"/>
        <w:sz w:val="24"/>
      </w:rPr>
    </w:lvl>
  </w:abstractNum>
  <w:abstractNum w:abstractNumId="3" w15:restartNumberingAfterBreak="0">
    <w:nsid w:val="12090621"/>
    <w:multiLevelType w:val="hybridMultilevel"/>
    <w:tmpl w:val="840E6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E0C47"/>
    <w:multiLevelType w:val="hybridMultilevel"/>
    <w:tmpl w:val="4B08FAA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AEB5877"/>
    <w:multiLevelType w:val="singleLevel"/>
    <w:tmpl w:val="AF642958"/>
    <w:lvl w:ilvl="0">
      <w:numFmt w:val="none"/>
      <w:lvlText w:val="·"/>
      <w:legacy w:legacy="1" w:legacySpace="0" w:legacyIndent="360"/>
      <w:lvlJc w:val="left"/>
      <w:pPr>
        <w:ind w:left="360" w:hanging="360"/>
      </w:pPr>
      <w:rPr>
        <w:rFonts w:ascii="Symbol" w:hAnsi="Symbol" w:hint="default"/>
        <w:color w:val="000000"/>
        <w:sz w:val="24"/>
      </w:rPr>
    </w:lvl>
  </w:abstractNum>
  <w:abstractNum w:abstractNumId="6" w15:restartNumberingAfterBreak="0">
    <w:nsid w:val="206164CE"/>
    <w:multiLevelType w:val="singleLevel"/>
    <w:tmpl w:val="AF642958"/>
    <w:lvl w:ilvl="0">
      <w:numFmt w:val="none"/>
      <w:lvlText w:val="·"/>
      <w:legacy w:legacy="1" w:legacySpace="0" w:legacyIndent="360"/>
      <w:lvlJc w:val="left"/>
      <w:pPr>
        <w:ind w:left="360" w:hanging="360"/>
      </w:pPr>
      <w:rPr>
        <w:rFonts w:ascii="Symbol" w:hAnsi="Symbol" w:hint="default"/>
        <w:color w:val="000000"/>
        <w:sz w:val="24"/>
      </w:rPr>
    </w:lvl>
  </w:abstractNum>
  <w:abstractNum w:abstractNumId="7" w15:restartNumberingAfterBreak="0">
    <w:nsid w:val="29013DEB"/>
    <w:multiLevelType w:val="hybridMultilevel"/>
    <w:tmpl w:val="34FC1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B554D"/>
    <w:multiLevelType w:val="hybridMultilevel"/>
    <w:tmpl w:val="4B4ACFA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612FE"/>
    <w:multiLevelType w:val="hybridMultilevel"/>
    <w:tmpl w:val="B8A65700"/>
    <w:lvl w:ilvl="0" w:tplc="04090001">
      <w:start w:val="1"/>
      <w:numFmt w:val="bullet"/>
      <w:lvlText w:val=""/>
      <w:lvlJc w:val="left"/>
      <w:pPr>
        <w:tabs>
          <w:tab w:val="num" w:pos="436"/>
        </w:tabs>
        <w:ind w:left="4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792682B"/>
    <w:multiLevelType w:val="hybridMultilevel"/>
    <w:tmpl w:val="17102070"/>
    <w:lvl w:ilvl="0" w:tplc="B810D96A">
      <w:numFmt w:val="none"/>
      <w:pStyle w:val="BulletChar"/>
      <w:lvlText w:val="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color w:val="000000"/>
        <w:sz w:val="20"/>
      </w:rPr>
    </w:lvl>
    <w:lvl w:ilvl="1" w:tplc="3E8A9A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802FB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32EA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3699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EF2AA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1FAA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A092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B88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1FA2DFD"/>
    <w:multiLevelType w:val="hybridMultilevel"/>
    <w:tmpl w:val="EABE05D2"/>
    <w:lvl w:ilvl="0" w:tplc="4D10BE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0"/>
      </w:rPr>
    </w:lvl>
    <w:lvl w:ilvl="1" w:tplc="02000A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94EA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1C65F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F2FA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E60D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45C71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841B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0B022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C7D799D"/>
    <w:multiLevelType w:val="singleLevel"/>
    <w:tmpl w:val="AF642958"/>
    <w:lvl w:ilvl="0">
      <w:numFmt w:val="none"/>
      <w:lvlText w:val="·"/>
      <w:legacy w:legacy="1" w:legacySpace="0" w:legacyIndent="360"/>
      <w:lvlJc w:val="left"/>
      <w:pPr>
        <w:ind w:left="360" w:hanging="360"/>
      </w:pPr>
      <w:rPr>
        <w:rFonts w:ascii="Symbol" w:hAnsi="Symbol" w:hint="default"/>
        <w:color w:val="000000"/>
        <w:sz w:val="24"/>
      </w:rPr>
    </w:lvl>
  </w:abstractNum>
  <w:abstractNum w:abstractNumId="13" w15:restartNumberingAfterBreak="0">
    <w:nsid w:val="6D0234E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7E2F3670"/>
    <w:multiLevelType w:val="hybridMultilevel"/>
    <w:tmpl w:val="D832B4BA"/>
    <w:lvl w:ilvl="0" w:tplc="1E006C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43EEFA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75BC149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5C23D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2E20CB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ABA68F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4DAE1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E4A8D6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B06CEA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6"/>
  </w:num>
  <w:num w:numId="5">
    <w:abstractNumId w:val="12"/>
  </w:num>
  <w:num w:numId="6">
    <w:abstractNumId w:val="2"/>
  </w:num>
  <w:num w:numId="7">
    <w:abstractNumId w:val="13"/>
  </w:num>
  <w:num w:numId="8">
    <w:abstractNumId w:val="14"/>
  </w:num>
  <w:num w:numId="9">
    <w:abstractNumId w:val="0"/>
  </w:num>
  <w:num w:numId="10">
    <w:abstractNumId w:val="4"/>
  </w:num>
  <w:num w:numId="11">
    <w:abstractNumId w:val="8"/>
  </w:num>
  <w:num w:numId="12">
    <w:abstractNumId w:val="1"/>
  </w:num>
  <w:num w:numId="13">
    <w:abstractNumId w:val="3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6A7"/>
    <w:rsid w:val="00003E4C"/>
    <w:rsid w:val="000123D2"/>
    <w:rsid w:val="000129A7"/>
    <w:rsid w:val="000135A3"/>
    <w:rsid w:val="00020067"/>
    <w:rsid w:val="0002387A"/>
    <w:rsid w:val="000254FB"/>
    <w:rsid w:val="000256E4"/>
    <w:rsid w:val="00043DEB"/>
    <w:rsid w:val="000812C1"/>
    <w:rsid w:val="000866BF"/>
    <w:rsid w:val="000A41EE"/>
    <w:rsid w:val="000D6D77"/>
    <w:rsid w:val="001610B6"/>
    <w:rsid w:val="00185429"/>
    <w:rsid w:val="00185527"/>
    <w:rsid w:val="001958D9"/>
    <w:rsid w:val="001E7A3D"/>
    <w:rsid w:val="001F3497"/>
    <w:rsid w:val="002146A6"/>
    <w:rsid w:val="00257337"/>
    <w:rsid w:val="002707D5"/>
    <w:rsid w:val="002747BF"/>
    <w:rsid w:val="00275790"/>
    <w:rsid w:val="00276609"/>
    <w:rsid w:val="00290514"/>
    <w:rsid w:val="00293AB1"/>
    <w:rsid w:val="002C06C1"/>
    <w:rsid w:val="002C2D3C"/>
    <w:rsid w:val="002E7237"/>
    <w:rsid w:val="002F5D39"/>
    <w:rsid w:val="002F78FE"/>
    <w:rsid w:val="00356AC5"/>
    <w:rsid w:val="003879D5"/>
    <w:rsid w:val="003942A0"/>
    <w:rsid w:val="00395457"/>
    <w:rsid w:val="003B7B5D"/>
    <w:rsid w:val="003E3885"/>
    <w:rsid w:val="00417B0A"/>
    <w:rsid w:val="00417F2A"/>
    <w:rsid w:val="004358EF"/>
    <w:rsid w:val="00465615"/>
    <w:rsid w:val="00493BC6"/>
    <w:rsid w:val="004A6ECE"/>
    <w:rsid w:val="00500C39"/>
    <w:rsid w:val="00501BD9"/>
    <w:rsid w:val="0050343B"/>
    <w:rsid w:val="005369EF"/>
    <w:rsid w:val="005379F9"/>
    <w:rsid w:val="00537F0B"/>
    <w:rsid w:val="00542BAB"/>
    <w:rsid w:val="00560591"/>
    <w:rsid w:val="00561704"/>
    <w:rsid w:val="0056697C"/>
    <w:rsid w:val="00567919"/>
    <w:rsid w:val="00570E16"/>
    <w:rsid w:val="005746F0"/>
    <w:rsid w:val="00593DBA"/>
    <w:rsid w:val="005A66E9"/>
    <w:rsid w:val="005B10D9"/>
    <w:rsid w:val="005B4DA4"/>
    <w:rsid w:val="005C5DB6"/>
    <w:rsid w:val="005D4728"/>
    <w:rsid w:val="00604A31"/>
    <w:rsid w:val="006150FD"/>
    <w:rsid w:val="006464EE"/>
    <w:rsid w:val="0067069A"/>
    <w:rsid w:val="00675F73"/>
    <w:rsid w:val="00686DDE"/>
    <w:rsid w:val="006935FD"/>
    <w:rsid w:val="006A36A7"/>
    <w:rsid w:val="006A6AE5"/>
    <w:rsid w:val="006C4C38"/>
    <w:rsid w:val="006F5DCF"/>
    <w:rsid w:val="00701A7F"/>
    <w:rsid w:val="00701DC0"/>
    <w:rsid w:val="00715CBF"/>
    <w:rsid w:val="00722126"/>
    <w:rsid w:val="00726E91"/>
    <w:rsid w:val="0075735E"/>
    <w:rsid w:val="00773157"/>
    <w:rsid w:val="00783A4F"/>
    <w:rsid w:val="007A536D"/>
    <w:rsid w:val="007C6979"/>
    <w:rsid w:val="007D4BB8"/>
    <w:rsid w:val="007F184B"/>
    <w:rsid w:val="007F3890"/>
    <w:rsid w:val="007F6633"/>
    <w:rsid w:val="00824240"/>
    <w:rsid w:val="00840997"/>
    <w:rsid w:val="00840AB7"/>
    <w:rsid w:val="00844F55"/>
    <w:rsid w:val="00853708"/>
    <w:rsid w:val="0086325E"/>
    <w:rsid w:val="008670AC"/>
    <w:rsid w:val="008744F8"/>
    <w:rsid w:val="00895C7A"/>
    <w:rsid w:val="008B5D99"/>
    <w:rsid w:val="008C19CD"/>
    <w:rsid w:val="008C7A39"/>
    <w:rsid w:val="008E4D72"/>
    <w:rsid w:val="009120B7"/>
    <w:rsid w:val="0091383A"/>
    <w:rsid w:val="009221CF"/>
    <w:rsid w:val="00931383"/>
    <w:rsid w:val="00932F69"/>
    <w:rsid w:val="00953129"/>
    <w:rsid w:val="00957D6D"/>
    <w:rsid w:val="00987F85"/>
    <w:rsid w:val="009A19D3"/>
    <w:rsid w:val="009A2E29"/>
    <w:rsid w:val="009D5EAC"/>
    <w:rsid w:val="009F4A64"/>
    <w:rsid w:val="00A17653"/>
    <w:rsid w:val="00A42DDA"/>
    <w:rsid w:val="00A66430"/>
    <w:rsid w:val="00A756FB"/>
    <w:rsid w:val="00AB34FF"/>
    <w:rsid w:val="00AB6024"/>
    <w:rsid w:val="00AC487C"/>
    <w:rsid w:val="00AD363E"/>
    <w:rsid w:val="00AD5C35"/>
    <w:rsid w:val="00AE13DA"/>
    <w:rsid w:val="00B01B80"/>
    <w:rsid w:val="00B02808"/>
    <w:rsid w:val="00B055F0"/>
    <w:rsid w:val="00B07D42"/>
    <w:rsid w:val="00B118EC"/>
    <w:rsid w:val="00B3468C"/>
    <w:rsid w:val="00B43C1C"/>
    <w:rsid w:val="00B50065"/>
    <w:rsid w:val="00B660A1"/>
    <w:rsid w:val="00BB53DE"/>
    <w:rsid w:val="00BE1850"/>
    <w:rsid w:val="00C25350"/>
    <w:rsid w:val="00C268F9"/>
    <w:rsid w:val="00C35B6B"/>
    <w:rsid w:val="00C404D6"/>
    <w:rsid w:val="00C462B0"/>
    <w:rsid w:val="00C46ECC"/>
    <w:rsid w:val="00C83462"/>
    <w:rsid w:val="00C847E5"/>
    <w:rsid w:val="00C9099D"/>
    <w:rsid w:val="00CA7595"/>
    <w:rsid w:val="00CD3ED0"/>
    <w:rsid w:val="00CE0E6B"/>
    <w:rsid w:val="00CE287B"/>
    <w:rsid w:val="00CF1EEA"/>
    <w:rsid w:val="00D03D43"/>
    <w:rsid w:val="00D17AC7"/>
    <w:rsid w:val="00D3786D"/>
    <w:rsid w:val="00D4222F"/>
    <w:rsid w:val="00D42607"/>
    <w:rsid w:val="00D53E8C"/>
    <w:rsid w:val="00D64E90"/>
    <w:rsid w:val="00D76F98"/>
    <w:rsid w:val="00D855A0"/>
    <w:rsid w:val="00DB1F91"/>
    <w:rsid w:val="00DC324F"/>
    <w:rsid w:val="00DE52EA"/>
    <w:rsid w:val="00DF1672"/>
    <w:rsid w:val="00E02198"/>
    <w:rsid w:val="00E107BB"/>
    <w:rsid w:val="00E36E8E"/>
    <w:rsid w:val="00E410F6"/>
    <w:rsid w:val="00E51735"/>
    <w:rsid w:val="00E57063"/>
    <w:rsid w:val="00E61BB7"/>
    <w:rsid w:val="00E71307"/>
    <w:rsid w:val="00E86B57"/>
    <w:rsid w:val="00E955B6"/>
    <w:rsid w:val="00EA49A3"/>
    <w:rsid w:val="00EA6342"/>
    <w:rsid w:val="00EA6851"/>
    <w:rsid w:val="00EA68CD"/>
    <w:rsid w:val="00EB4315"/>
    <w:rsid w:val="00EC264B"/>
    <w:rsid w:val="00EC7B16"/>
    <w:rsid w:val="00ED1249"/>
    <w:rsid w:val="00F06B2D"/>
    <w:rsid w:val="00F143EB"/>
    <w:rsid w:val="00F163E4"/>
    <w:rsid w:val="00F46571"/>
    <w:rsid w:val="00F56384"/>
    <w:rsid w:val="00F60D93"/>
    <w:rsid w:val="00F73DBB"/>
    <w:rsid w:val="00F910E5"/>
    <w:rsid w:val="00F96B1B"/>
    <w:rsid w:val="00FA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9DEB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527"/>
    <w:rPr>
      <w:rFonts w:ascii="Verdana" w:hAnsi="Verdan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118EC"/>
    <w:rPr>
      <w:color w:val="0000FF"/>
      <w:u w:val="single"/>
    </w:rPr>
  </w:style>
  <w:style w:type="paragraph" w:styleId="Header">
    <w:name w:val="header"/>
    <w:basedOn w:val="Normal"/>
    <w:rsid w:val="00B118E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B118E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A536D"/>
  </w:style>
  <w:style w:type="paragraph" w:customStyle="1" w:styleId="BulletChar">
    <w:name w:val="Bullet Char"/>
    <w:basedOn w:val="Normal"/>
    <w:link w:val="BulletCharChar"/>
    <w:rsid w:val="00E71307"/>
    <w:pPr>
      <w:numPr>
        <w:numId w:val="1"/>
      </w:numPr>
    </w:pPr>
  </w:style>
  <w:style w:type="character" w:customStyle="1" w:styleId="BulletCharChar">
    <w:name w:val="Bullet Char Char"/>
    <w:basedOn w:val="DefaultParagraphFont"/>
    <w:link w:val="BulletChar"/>
    <w:rsid w:val="00C462B0"/>
    <w:rPr>
      <w:rFonts w:ascii="Verdana" w:hAnsi="Verdana"/>
      <w:szCs w:val="24"/>
      <w:lang w:val="en-GB" w:eastAsia="en-GB" w:bidi="ar-SA"/>
    </w:rPr>
  </w:style>
  <w:style w:type="paragraph" w:styleId="BalloonText">
    <w:name w:val="Balloon Text"/>
    <w:basedOn w:val="Normal"/>
    <w:semiHidden/>
    <w:rsid w:val="00C462B0"/>
    <w:rPr>
      <w:rFonts w:ascii="Tahoma" w:hAnsi="Tahoma" w:cs="Tahoma"/>
      <w:sz w:val="16"/>
      <w:szCs w:val="16"/>
    </w:rPr>
  </w:style>
  <w:style w:type="paragraph" w:customStyle="1" w:styleId="Bullet">
    <w:name w:val="Bullet"/>
    <w:basedOn w:val="Normal"/>
    <w:rsid w:val="000866BF"/>
    <w:pPr>
      <w:numPr>
        <w:numId w:val="9"/>
      </w:numPr>
      <w:tabs>
        <w:tab w:val="left" w:pos="360"/>
        <w:tab w:val="left" w:pos="426"/>
      </w:tabs>
      <w:overflowPunct w:val="0"/>
      <w:autoSpaceDE w:val="0"/>
      <w:autoSpaceDN w:val="0"/>
      <w:adjustRightInd w:val="0"/>
      <w:textAlignment w:val="baseline"/>
    </w:pPr>
    <w:rPr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rsid w:val="0075735E"/>
  </w:style>
  <w:style w:type="character" w:customStyle="1" w:styleId="FooterChar">
    <w:name w:val="Footer Char"/>
    <w:basedOn w:val="DefaultParagraphFont"/>
    <w:link w:val="Footer"/>
    <w:rsid w:val="00B50065"/>
    <w:rPr>
      <w:rFonts w:ascii="Verdana" w:hAnsi="Verdana"/>
      <w:szCs w:val="24"/>
    </w:rPr>
  </w:style>
  <w:style w:type="character" w:styleId="Emphasis">
    <w:name w:val="Emphasis"/>
    <w:basedOn w:val="DefaultParagraphFont"/>
    <w:uiPriority w:val="20"/>
    <w:qFormat/>
    <w:rsid w:val="00F5638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01B80"/>
    <w:rPr>
      <w:rFonts w:ascii="Times New Roman" w:eastAsia="Calibri" w:hAnsi="Times New Roman"/>
      <w:sz w:val="24"/>
    </w:rPr>
  </w:style>
  <w:style w:type="paragraph" w:styleId="NoSpacing">
    <w:name w:val="No Spacing"/>
    <w:uiPriority w:val="1"/>
    <w:qFormat/>
    <w:rsid w:val="00773157"/>
    <w:rPr>
      <w:rFonts w:ascii="Calibri" w:hAnsi="Calibri"/>
      <w:sz w:val="22"/>
      <w:szCs w:val="24"/>
    </w:rPr>
  </w:style>
  <w:style w:type="character" w:styleId="Strong">
    <w:name w:val="Strong"/>
    <w:basedOn w:val="DefaultParagraphFont"/>
    <w:uiPriority w:val="22"/>
    <w:qFormat/>
    <w:rsid w:val="001958D9"/>
    <w:rPr>
      <w:b/>
      <w:bCs/>
    </w:rPr>
  </w:style>
  <w:style w:type="table" w:styleId="TableGrid">
    <w:name w:val="Table Grid"/>
    <w:basedOn w:val="TableNormal"/>
    <w:uiPriority w:val="59"/>
    <w:rsid w:val="00D422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heu.org/about/iheu-awards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ffice@iheu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iheu.or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heu.org" TargetMode="External"/><Relationship Id="rId1" Type="http://schemas.openxmlformats.org/officeDocument/2006/relationships/hyperlink" Target="mailto:office@iheu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heu.org" TargetMode="External"/><Relationship Id="rId1" Type="http://schemas.openxmlformats.org/officeDocument/2006/relationships/hyperlink" Target="mailto:office@iheu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in\Google%20Drive\IHEU\Office\Administration\Correspondence\Letter%20Template\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22E7ED-E4FF-4028-B9B1-E8EF8ACE3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Template</Template>
  <TotalTime>0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London, February 2007</vt:lpstr>
    </vt:vector>
  </TitlesOfParts>
  <LinksUpToDate>false</LinksUpToDate>
  <CharactersWithSpaces>1452</CharactersWithSpaces>
  <SharedDoc>false</SharedDoc>
  <HLinks>
    <vt:vector size="12" baseType="variant">
      <vt:variant>
        <vt:i4>5505093</vt:i4>
      </vt:variant>
      <vt:variant>
        <vt:i4>6</vt:i4>
      </vt:variant>
      <vt:variant>
        <vt:i4>0</vt:i4>
      </vt:variant>
      <vt:variant>
        <vt:i4>5</vt:i4>
      </vt:variant>
      <vt:variant>
        <vt:lpwstr>http://www.iheu.org/</vt:lpwstr>
      </vt:variant>
      <vt:variant>
        <vt:lpwstr/>
      </vt:variant>
      <vt:variant>
        <vt:i4>7929871</vt:i4>
      </vt:variant>
      <vt:variant>
        <vt:i4>3</vt:i4>
      </vt:variant>
      <vt:variant>
        <vt:i4>0</vt:i4>
      </vt:variant>
      <vt:variant>
        <vt:i4>5</vt:i4>
      </vt:variant>
      <vt:variant>
        <vt:lpwstr>mailto:iheu-office@iheu.org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London, February 2007</dc:title>
  <dc:creator/>
  <cp:lastModifiedBy/>
  <cp:revision>1</cp:revision>
  <cp:lastPrinted>2007-02-24T21:32:00Z</cp:lastPrinted>
  <dcterms:created xsi:type="dcterms:W3CDTF">2016-01-22T10:45:00Z</dcterms:created>
  <dcterms:modified xsi:type="dcterms:W3CDTF">2016-01-22T10:45:00Z</dcterms:modified>
</cp:coreProperties>
</file>